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/>
      </w:tblPr>
      <w:tblGrid>
        <w:gridCol w:w="4785"/>
        <w:gridCol w:w="5705"/>
      </w:tblGrid>
      <w:tr w:rsidR="00DE4CAD" w:rsidRPr="007F1B3B" w:rsidTr="007F1B3B">
        <w:tc>
          <w:tcPr>
            <w:tcW w:w="4785" w:type="dxa"/>
          </w:tcPr>
          <w:p w:rsidR="00DE4CAD" w:rsidRPr="007F1B3B" w:rsidRDefault="00DE4CAD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DE4CAD" w:rsidRPr="007F1B3B" w:rsidRDefault="00DE4CAD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KỸ THUẬT</w:t>
            </w:r>
          </w:p>
          <w:p w:rsidR="00DE4CAD" w:rsidRPr="007F1B3B" w:rsidRDefault="00DE4CAD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705" w:type="dxa"/>
          </w:tcPr>
          <w:p w:rsidR="00DE4CAD" w:rsidRPr="007F1B3B" w:rsidRDefault="00DE4CAD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DE4CAD" w:rsidRPr="007F1B3B" w:rsidRDefault="00DE4CAD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4.5pt;margin-top:16.35pt;width:162.75pt;height:0;flip:x;z-index:251658240" o:connectortype="straight"/>
              </w:pict>
            </w:r>
            <w:r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DE4CAD" w:rsidRPr="00DB49FF" w:rsidRDefault="00DE4CAD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w:pict>
          <v:shape id="_x0000_s1027" type="#_x0000_t32" style="position:absolute;margin-left:16.95pt;margin-top:3.75pt;width:134.25pt;height:0;z-index:251659264;mso-position-horizontal-relative:text;mso-position-vertical-relative:text" o:connectortype="straight"/>
        </w:pict>
      </w:r>
    </w:p>
    <w:p w:rsidR="00DE4CAD" w:rsidRPr="00C2149E" w:rsidRDefault="00DE4CAD" w:rsidP="00756613">
      <w:pPr>
        <w:tabs>
          <w:tab w:val="left" w:pos="1560"/>
        </w:tabs>
        <w:spacing w:after="0" w:line="240" w:lineRule="auto"/>
        <w:jc w:val="center"/>
        <w:rPr>
          <w:b/>
          <w:szCs w:val="28"/>
        </w:rPr>
      </w:pPr>
      <w:r w:rsidRPr="00C2149E">
        <w:rPr>
          <w:b/>
          <w:szCs w:val="28"/>
        </w:rPr>
        <w:t xml:space="preserve">GIẤY  ĐỀ NGHỊ </w:t>
      </w:r>
    </w:p>
    <w:p w:rsidR="00DE4CAD" w:rsidRPr="00C2149E" w:rsidRDefault="00DE4CAD" w:rsidP="00756613">
      <w:pPr>
        <w:tabs>
          <w:tab w:val="left" w:pos="1560"/>
        </w:tabs>
        <w:spacing w:after="0" w:line="240" w:lineRule="auto"/>
        <w:jc w:val="center"/>
        <w:rPr>
          <w:b/>
          <w:szCs w:val="28"/>
        </w:rPr>
      </w:pPr>
      <w:r w:rsidRPr="00C2149E">
        <w:rPr>
          <w:b/>
          <w:szCs w:val="28"/>
        </w:rPr>
        <w:t>Về việc tính chế độ bồi dưỡng đối với Giảng viên Giáo dục thể chất</w:t>
      </w:r>
    </w:p>
    <w:p w:rsidR="00DE4CAD" w:rsidRPr="00C2149E" w:rsidRDefault="00DE4CAD" w:rsidP="00756613">
      <w:pPr>
        <w:tabs>
          <w:tab w:val="left" w:pos="1560"/>
        </w:tabs>
        <w:spacing w:after="0" w:line="240" w:lineRule="auto"/>
        <w:jc w:val="center"/>
        <w:rPr>
          <w:b/>
          <w:szCs w:val="28"/>
        </w:rPr>
      </w:pPr>
      <w:r w:rsidRPr="00C2149E">
        <w:rPr>
          <w:b/>
          <w:szCs w:val="28"/>
        </w:rPr>
        <w:t>Từ ngày 22/02/2016</w:t>
      </w:r>
      <w:r>
        <w:rPr>
          <w:b/>
          <w:szCs w:val="28"/>
        </w:rPr>
        <w:t xml:space="preserve"> </w:t>
      </w:r>
      <w:r w:rsidRPr="00C2149E">
        <w:rPr>
          <w:b/>
          <w:szCs w:val="28"/>
        </w:rPr>
        <w:t>đến 25/6/2016</w:t>
      </w:r>
    </w:p>
    <w:p w:rsidR="00DE4CAD" w:rsidRDefault="00DE4CAD" w:rsidP="00211B6D">
      <w:pPr>
        <w:tabs>
          <w:tab w:val="left" w:pos="1560"/>
        </w:tabs>
      </w:pPr>
      <w:r>
        <w:rPr>
          <w:noProof/>
        </w:rPr>
        <w:pict>
          <v:shape id="_x0000_s1028" type="#_x0000_t32" style="position:absolute;margin-left:181.45pt;margin-top:6.6pt;width:147.75pt;height:0;z-index:251660288" o:connectortype="straight"/>
        </w:pict>
      </w:r>
    </w:p>
    <w:p w:rsidR="00DE4CAD" w:rsidRPr="00E5338C" w:rsidRDefault="00DE4CAD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:rsidR="00DE4CAD" w:rsidRPr="00E5338C" w:rsidRDefault="00DE4CAD" w:rsidP="00756613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552" w:hanging="425"/>
        <w:rPr>
          <w:sz w:val="26"/>
          <w:szCs w:val="26"/>
        </w:rPr>
      </w:pPr>
      <w:r w:rsidRPr="00E5338C">
        <w:rPr>
          <w:sz w:val="26"/>
          <w:szCs w:val="26"/>
        </w:rPr>
        <w:t>Hiệu trưởng Trường Cao đẳng Kỹ thuật Lý Tự Trọng Tp. HCM;</w:t>
      </w:r>
    </w:p>
    <w:p w:rsidR="00DE4CAD" w:rsidRPr="00E5338C" w:rsidRDefault="00DE4CAD" w:rsidP="00756613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552" w:hanging="425"/>
        <w:rPr>
          <w:sz w:val="26"/>
          <w:szCs w:val="26"/>
        </w:rPr>
      </w:pPr>
      <w:r w:rsidRPr="00E5338C">
        <w:rPr>
          <w:sz w:val="26"/>
          <w:szCs w:val="26"/>
        </w:rPr>
        <w:t>Trưởng phòng Kế hoạch – Tài chính;</w:t>
      </w:r>
    </w:p>
    <w:p w:rsidR="00DE4CAD" w:rsidRPr="00E5338C" w:rsidRDefault="00DE4CAD" w:rsidP="00756613">
      <w:pPr>
        <w:pStyle w:val="ListParagraph"/>
        <w:numPr>
          <w:ilvl w:val="0"/>
          <w:numId w:val="2"/>
        </w:numPr>
        <w:spacing w:after="0"/>
        <w:ind w:left="2552" w:hanging="425"/>
        <w:rPr>
          <w:sz w:val="26"/>
          <w:szCs w:val="26"/>
        </w:rPr>
      </w:pPr>
      <w:r w:rsidRPr="00E5338C">
        <w:rPr>
          <w:sz w:val="26"/>
          <w:szCs w:val="26"/>
        </w:rPr>
        <w:t>Trưởng phòng Tuyển sinh – Đào tạo – Giới thiệu việc làm;</w:t>
      </w:r>
    </w:p>
    <w:p w:rsidR="00DE4CAD" w:rsidRPr="00E5338C" w:rsidRDefault="00DE4CAD" w:rsidP="00707C4A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552" w:hanging="425"/>
        <w:rPr>
          <w:sz w:val="26"/>
          <w:szCs w:val="26"/>
        </w:rPr>
      </w:pPr>
      <w:r w:rsidRPr="00E5338C">
        <w:rPr>
          <w:sz w:val="26"/>
          <w:szCs w:val="26"/>
        </w:rPr>
        <w:t>Trưởng khoa Khoa họ</w:t>
      </w:r>
      <w:r>
        <w:rPr>
          <w:sz w:val="26"/>
          <w:szCs w:val="26"/>
        </w:rPr>
        <w:t>c c</w:t>
      </w:r>
      <w:r w:rsidRPr="00E5338C">
        <w:rPr>
          <w:sz w:val="26"/>
          <w:szCs w:val="26"/>
        </w:rPr>
        <w:t>ơ bản.</w:t>
      </w:r>
    </w:p>
    <w:p w:rsidR="00DE4CAD" w:rsidRPr="00E5338C" w:rsidRDefault="00DE4CAD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DE4CAD" w:rsidRPr="00E5338C" w:rsidRDefault="00DE4CAD" w:rsidP="009911E6">
      <w:pPr>
        <w:tabs>
          <w:tab w:val="left" w:pos="1560"/>
        </w:tabs>
        <w:ind w:firstLine="426"/>
        <w:rPr>
          <w:sz w:val="26"/>
          <w:szCs w:val="26"/>
        </w:rPr>
      </w:pPr>
      <w:r w:rsidRPr="00E5338C">
        <w:rPr>
          <w:sz w:val="26"/>
          <w:szCs w:val="26"/>
        </w:rPr>
        <w:t xml:space="preserve">   Tôi tên là: Lê Thái Hùng </w:t>
      </w:r>
    </w:p>
    <w:p w:rsidR="00DE4CAD" w:rsidRPr="00E5338C" w:rsidRDefault="00DE4CAD" w:rsidP="009911E6">
      <w:pPr>
        <w:ind w:firstLine="567"/>
        <w:rPr>
          <w:sz w:val="26"/>
          <w:szCs w:val="26"/>
        </w:rPr>
      </w:pPr>
      <w:r w:rsidRPr="00E5338C">
        <w:rPr>
          <w:sz w:val="26"/>
          <w:szCs w:val="26"/>
        </w:rPr>
        <w:t>Chức vụ: Phụ trách tổ bộ môn Giáo dục thể chất, khoa Khoa học cơ bản thuộc Trường Cao đẳng Kỹ thuật Lý Tự Trọng Tp. Hồ Chí Minh.</w:t>
      </w:r>
    </w:p>
    <w:p w:rsidR="00DE4CAD" w:rsidRPr="00E5338C" w:rsidRDefault="00DE4CAD" w:rsidP="00756613">
      <w:pPr>
        <w:ind w:firstLine="567"/>
        <w:rPr>
          <w:sz w:val="26"/>
          <w:szCs w:val="26"/>
        </w:rPr>
      </w:pPr>
      <w:r w:rsidRPr="00E5338C">
        <w:rPr>
          <w:sz w:val="26"/>
          <w:szCs w:val="26"/>
        </w:rPr>
        <w:t xml:space="preserve">Căn cứ vào thời khoá biểu Học kỳ II năm 2015-2016 từ ngày 22/02/2016 đến 25/06/2016 để tính chế độ bồi dưỡng đối với giảng viên Giáo dục thể chất theo Quyết định số 51/2012/QĐ-TTg ngày 16 tháng 11 năm 2012 của Bộ Giáo dục và Đào tạo; </w:t>
      </w:r>
    </w:p>
    <w:p w:rsidR="00DE4CAD" w:rsidRPr="00E5338C" w:rsidRDefault="00DE4CAD" w:rsidP="00211B6D">
      <w:pPr>
        <w:tabs>
          <w:tab w:val="left" w:pos="1560"/>
        </w:tabs>
        <w:rPr>
          <w:sz w:val="26"/>
          <w:szCs w:val="26"/>
        </w:rPr>
      </w:pPr>
      <w:r w:rsidRPr="00E5338C">
        <w:rPr>
          <w:sz w:val="26"/>
          <w:szCs w:val="26"/>
        </w:rPr>
        <w:t xml:space="preserve">       Thống kê tổng số tiết của Giảng viên thuộc tổ giáo dục thể chất dạy từ ngày 22/02/2016 đến ngày 25/06/2016 như sau : 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2"/>
        <w:gridCol w:w="1560"/>
        <w:gridCol w:w="960"/>
        <w:gridCol w:w="960"/>
        <w:gridCol w:w="3000"/>
        <w:gridCol w:w="960"/>
        <w:gridCol w:w="600"/>
        <w:gridCol w:w="1665"/>
      </w:tblGrid>
      <w:tr w:rsidR="00DE4CAD" w:rsidRPr="00E5338C" w:rsidTr="009141EC">
        <w:trPr>
          <w:tblHeader/>
        </w:trPr>
        <w:tc>
          <w:tcPr>
            <w:tcW w:w="502" w:type="dxa"/>
            <w:vAlign w:val="center"/>
          </w:tcPr>
          <w:p w:rsidR="00DE4CAD" w:rsidRPr="00E5338C" w:rsidRDefault="00DE4CA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E5338C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560" w:type="dxa"/>
            <w:vAlign w:val="center"/>
          </w:tcPr>
          <w:p w:rsidR="00DE4CAD" w:rsidRPr="00E5338C" w:rsidRDefault="00DE4CA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E5338C">
              <w:rPr>
                <w:b/>
                <w:sz w:val="26"/>
                <w:szCs w:val="26"/>
              </w:rPr>
              <w:t>Họ &amp; Tên</w:t>
            </w:r>
          </w:p>
        </w:tc>
        <w:tc>
          <w:tcPr>
            <w:tcW w:w="960" w:type="dxa"/>
            <w:vAlign w:val="center"/>
          </w:tcPr>
          <w:p w:rsidR="00DE4CAD" w:rsidRPr="00E5338C" w:rsidRDefault="00DE4CA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E5338C">
              <w:rPr>
                <w:b/>
                <w:sz w:val="26"/>
                <w:szCs w:val="26"/>
              </w:rPr>
              <w:t>Bậc Đào tạo</w:t>
            </w:r>
          </w:p>
        </w:tc>
        <w:tc>
          <w:tcPr>
            <w:tcW w:w="960" w:type="dxa"/>
            <w:vAlign w:val="center"/>
          </w:tcPr>
          <w:p w:rsidR="00DE4CAD" w:rsidRPr="00E5338C" w:rsidRDefault="00DE4CA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E5338C">
              <w:rPr>
                <w:b/>
                <w:sz w:val="26"/>
                <w:szCs w:val="26"/>
              </w:rPr>
              <w:t>Hệ số Lớp Đông</w:t>
            </w:r>
          </w:p>
        </w:tc>
        <w:tc>
          <w:tcPr>
            <w:tcW w:w="3000" w:type="dxa"/>
            <w:vAlign w:val="center"/>
          </w:tcPr>
          <w:p w:rsidR="00DE4CAD" w:rsidRPr="00E5338C" w:rsidRDefault="00DE4CA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E5338C">
              <w:rPr>
                <w:b/>
                <w:sz w:val="26"/>
                <w:szCs w:val="26"/>
              </w:rPr>
              <w:t>Số lớp</w:t>
            </w:r>
          </w:p>
        </w:tc>
        <w:tc>
          <w:tcPr>
            <w:tcW w:w="960" w:type="dxa"/>
            <w:vAlign w:val="center"/>
          </w:tcPr>
          <w:p w:rsidR="00DE4CAD" w:rsidRPr="00E5338C" w:rsidRDefault="00DE4CA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E5338C">
              <w:rPr>
                <w:b/>
                <w:sz w:val="26"/>
                <w:szCs w:val="26"/>
              </w:rPr>
              <w:t>Số tiết /tuần</w:t>
            </w:r>
          </w:p>
        </w:tc>
        <w:tc>
          <w:tcPr>
            <w:tcW w:w="600" w:type="dxa"/>
            <w:vAlign w:val="center"/>
          </w:tcPr>
          <w:p w:rsidR="00DE4CAD" w:rsidRPr="00E5338C" w:rsidRDefault="00DE4CA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E5338C">
              <w:rPr>
                <w:b/>
                <w:sz w:val="26"/>
                <w:szCs w:val="26"/>
              </w:rPr>
              <w:t>Số tuần</w:t>
            </w:r>
          </w:p>
        </w:tc>
        <w:tc>
          <w:tcPr>
            <w:tcW w:w="1665" w:type="dxa"/>
            <w:vAlign w:val="center"/>
          </w:tcPr>
          <w:p w:rsidR="00DE4CAD" w:rsidRPr="00E5338C" w:rsidRDefault="00DE4CA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E5338C">
              <w:rPr>
                <w:b/>
                <w:sz w:val="26"/>
                <w:szCs w:val="26"/>
              </w:rPr>
              <w:t>Tổng số tiết</w:t>
            </w:r>
          </w:p>
        </w:tc>
      </w:tr>
      <w:tr w:rsidR="00DE4CAD" w:rsidRPr="00E5338C" w:rsidTr="009141EC">
        <w:tc>
          <w:tcPr>
            <w:tcW w:w="502" w:type="dxa"/>
            <w:vAlign w:val="center"/>
          </w:tcPr>
          <w:p w:rsidR="00DE4CAD" w:rsidRPr="00E5338C" w:rsidRDefault="00DE4CA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  <w:vAlign w:val="center"/>
          </w:tcPr>
          <w:p w:rsidR="00DE4CAD" w:rsidRPr="00E5338C" w:rsidRDefault="00DE4CA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</w:rPr>
              <w:t>Lê Thái Hùng</w:t>
            </w:r>
          </w:p>
        </w:tc>
        <w:tc>
          <w:tcPr>
            <w:tcW w:w="960" w:type="dxa"/>
          </w:tcPr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  <w:lang w:val="vi-VN"/>
              </w:rPr>
              <w:t>CĐ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  <w:lang w:val="vi-VN"/>
              </w:rPr>
              <w:t>CĐ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  <w:lang w:val="vi-VN"/>
              </w:rPr>
              <w:t>CĐ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60" w:type="dxa"/>
          </w:tcPr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1.0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1.1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1.2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000" w:type="dxa"/>
          </w:tcPr>
          <w:p w:rsidR="00DE4CAD" w:rsidRPr="00E5338C" w:rsidRDefault="00DE4CAD" w:rsidP="003457A2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Pr="00E5338C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: Ô9,CĐT1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: ĐT5, ĐT6,TP2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:CTM5,TM1,TM2,TP3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60" w:type="dxa"/>
          </w:tcPr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00" w:type="dxa"/>
          </w:tcPr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665" w:type="dxa"/>
          </w:tcPr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60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99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144</w:t>
            </w:r>
          </w:p>
          <w:p w:rsidR="00DE4CAD" w:rsidRPr="003457A2" w:rsidRDefault="00DE4CAD" w:rsidP="002B195D">
            <w:pPr>
              <w:tabs>
                <w:tab w:val="left" w:pos="1560"/>
              </w:tabs>
              <w:spacing w:after="0" w:line="240" w:lineRule="auto"/>
              <w:rPr>
                <w:b/>
                <w:sz w:val="26"/>
                <w:szCs w:val="26"/>
              </w:rPr>
            </w:pPr>
            <w:r w:rsidRPr="003457A2">
              <w:rPr>
                <w:b/>
                <w:sz w:val="26"/>
                <w:szCs w:val="26"/>
              </w:rPr>
              <w:t xml:space="preserve">    Σ=303</w:t>
            </w:r>
          </w:p>
        </w:tc>
      </w:tr>
      <w:tr w:rsidR="00DE4CAD" w:rsidRPr="00E5338C" w:rsidTr="009141EC">
        <w:trPr>
          <w:trHeight w:val="3116"/>
        </w:trPr>
        <w:tc>
          <w:tcPr>
            <w:tcW w:w="502" w:type="dxa"/>
            <w:vAlign w:val="center"/>
          </w:tcPr>
          <w:p w:rsidR="00DE4CAD" w:rsidRPr="00E5338C" w:rsidRDefault="00DE4CA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</w:rPr>
              <w:t>2</w:t>
            </w:r>
          </w:p>
        </w:tc>
        <w:tc>
          <w:tcPr>
            <w:tcW w:w="1560" w:type="dxa"/>
            <w:vAlign w:val="center"/>
          </w:tcPr>
          <w:p w:rsidR="00DE4CAD" w:rsidRPr="00E5338C" w:rsidRDefault="00DE4CAD" w:rsidP="003F2C03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</w:rPr>
              <w:t>Nguyễn Đức Thắng</w:t>
            </w:r>
          </w:p>
        </w:tc>
        <w:tc>
          <w:tcPr>
            <w:tcW w:w="960" w:type="dxa"/>
            <w:vAlign w:val="center"/>
          </w:tcPr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CĐ</w:t>
            </w:r>
          </w:p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CĐ</w:t>
            </w:r>
            <w:r w:rsidRPr="00E5338C">
              <w:rPr>
                <w:sz w:val="26"/>
                <w:szCs w:val="26"/>
              </w:rPr>
              <w:br/>
              <w:t>CĐ</w:t>
            </w:r>
          </w:p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</w:rPr>
              <w:t>CĐ</w:t>
            </w:r>
          </w:p>
        </w:tc>
        <w:tc>
          <w:tcPr>
            <w:tcW w:w="960" w:type="dxa"/>
            <w:vAlign w:val="center"/>
          </w:tcPr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1.1</w:t>
            </w:r>
          </w:p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1.2</w:t>
            </w:r>
          </w:p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1.1</w:t>
            </w:r>
          </w:p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1.2</w:t>
            </w:r>
          </w:p>
        </w:tc>
        <w:tc>
          <w:tcPr>
            <w:tcW w:w="3000" w:type="dxa"/>
            <w:vAlign w:val="center"/>
          </w:tcPr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:ĐĐT7,ĐĐT8,Ô5,Ô6,TP1</w:t>
            </w:r>
          </w:p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:CTM1,CTM2,TW</w:t>
            </w:r>
          </w:p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:MTT3,Ô2</w:t>
            </w:r>
          </w:p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:CTM1</w:t>
            </w:r>
          </w:p>
        </w:tc>
        <w:tc>
          <w:tcPr>
            <w:tcW w:w="960" w:type="dxa"/>
            <w:vAlign w:val="center"/>
          </w:tcPr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</w:rPr>
              <w:t>2</w:t>
            </w:r>
          </w:p>
        </w:tc>
        <w:tc>
          <w:tcPr>
            <w:tcW w:w="600" w:type="dxa"/>
            <w:vAlign w:val="center"/>
          </w:tcPr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3</w:t>
            </w:r>
          </w:p>
        </w:tc>
        <w:tc>
          <w:tcPr>
            <w:tcW w:w="1665" w:type="dxa"/>
            <w:vAlign w:val="center"/>
          </w:tcPr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165</w:t>
            </w:r>
          </w:p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108</w:t>
            </w:r>
          </w:p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rPr>
                <w:b/>
                <w:sz w:val="26"/>
                <w:szCs w:val="26"/>
                <w:u w:val="single"/>
              </w:rPr>
            </w:pPr>
            <w:r w:rsidRPr="00E5338C">
              <w:rPr>
                <w:b/>
                <w:sz w:val="26"/>
                <w:szCs w:val="26"/>
                <w:u w:val="single"/>
              </w:rPr>
              <w:t>8.8</w:t>
            </w:r>
          </w:p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b/>
                <w:sz w:val="26"/>
                <w:szCs w:val="26"/>
                <w:u w:val="single"/>
              </w:rPr>
              <w:t xml:space="preserve">7.2 </w:t>
            </w:r>
            <w:r w:rsidRPr="00E5338C">
              <w:rPr>
                <w:sz w:val="26"/>
                <w:szCs w:val="26"/>
              </w:rPr>
              <w:t xml:space="preserve">(dạy thay </w:t>
            </w:r>
            <w:r>
              <w:rPr>
                <w:sz w:val="26"/>
                <w:szCs w:val="26"/>
              </w:rPr>
              <w:t>Phi h</w:t>
            </w:r>
            <w:r w:rsidRPr="00E5338C">
              <w:rPr>
                <w:sz w:val="26"/>
                <w:szCs w:val="26"/>
              </w:rPr>
              <w:t>ùng)</w:t>
            </w:r>
          </w:p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Pr="003457A2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3457A2">
              <w:rPr>
                <w:b/>
                <w:sz w:val="26"/>
                <w:szCs w:val="26"/>
              </w:rPr>
              <w:t>Σ= 289</w:t>
            </w:r>
          </w:p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</w:tr>
      <w:tr w:rsidR="00DE4CAD" w:rsidRPr="00E5338C" w:rsidTr="009141EC">
        <w:tc>
          <w:tcPr>
            <w:tcW w:w="502" w:type="dxa"/>
            <w:vAlign w:val="center"/>
          </w:tcPr>
          <w:p w:rsidR="00DE4CAD" w:rsidRPr="00E5338C" w:rsidRDefault="00DE4CA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</w:rPr>
              <w:t>3</w:t>
            </w:r>
          </w:p>
        </w:tc>
        <w:tc>
          <w:tcPr>
            <w:tcW w:w="1560" w:type="dxa"/>
            <w:vAlign w:val="center"/>
          </w:tcPr>
          <w:p w:rsidR="00DE4CAD" w:rsidRPr="00E5338C" w:rsidRDefault="00DE4CA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</w:rPr>
              <w:t>Giang Phi Hùng</w:t>
            </w:r>
          </w:p>
        </w:tc>
        <w:tc>
          <w:tcPr>
            <w:tcW w:w="960" w:type="dxa"/>
          </w:tcPr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CĐ</w:t>
            </w:r>
          </w:p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CĐ</w:t>
            </w:r>
          </w:p>
          <w:p w:rsidR="00DE4CAD" w:rsidRPr="00E5338C" w:rsidRDefault="00DE4CAD" w:rsidP="00994F6A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Pr="00E5338C">
              <w:rPr>
                <w:sz w:val="26"/>
                <w:szCs w:val="26"/>
              </w:rPr>
              <w:t>CĐ</w:t>
            </w:r>
          </w:p>
        </w:tc>
        <w:tc>
          <w:tcPr>
            <w:tcW w:w="960" w:type="dxa"/>
          </w:tcPr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1.1</w:t>
            </w:r>
          </w:p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1.2</w:t>
            </w:r>
          </w:p>
          <w:p w:rsidR="00DE4CAD" w:rsidRPr="00E5338C" w:rsidRDefault="00DE4CAD" w:rsidP="00994F6A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1.0</w:t>
            </w:r>
          </w:p>
        </w:tc>
        <w:tc>
          <w:tcPr>
            <w:tcW w:w="3000" w:type="dxa"/>
          </w:tcPr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:MTT3,Ô1,Ô2,Ô7,Ô8,ĐĐT2,ĐĐT1,ĐĐT4,ĐĐT3</w:t>
            </w: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: CTM4</w:t>
            </w:r>
          </w:p>
          <w:p w:rsidR="00DE4CAD" w:rsidRPr="00E5338C" w:rsidRDefault="00DE4CAD" w:rsidP="003457A2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</w:t>
            </w:r>
            <w:r w:rsidRPr="00E5338C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:CĐ1</w:t>
            </w:r>
          </w:p>
        </w:tc>
        <w:tc>
          <w:tcPr>
            <w:tcW w:w="960" w:type="dxa"/>
          </w:tcPr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</w:tc>
        <w:tc>
          <w:tcPr>
            <w:tcW w:w="600" w:type="dxa"/>
          </w:tcPr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11</w:t>
            </w:r>
          </w:p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11</w:t>
            </w: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11</w:t>
            </w:r>
          </w:p>
        </w:tc>
        <w:tc>
          <w:tcPr>
            <w:tcW w:w="1665" w:type="dxa"/>
          </w:tcPr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217,8</w:t>
            </w:r>
          </w:p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26,4</w:t>
            </w: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22</w:t>
            </w:r>
          </w:p>
          <w:p w:rsidR="00DE4CAD" w:rsidRPr="00994F6A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994F6A">
              <w:rPr>
                <w:b/>
                <w:sz w:val="26"/>
                <w:szCs w:val="26"/>
              </w:rPr>
              <w:t>Σ=266,2</w:t>
            </w:r>
          </w:p>
        </w:tc>
      </w:tr>
      <w:tr w:rsidR="00DE4CAD" w:rsidRPr="00E5338C" w:rsidTr="009141EC">
        <w:trPr>
          <w:trHeight w:val="1633"/>
        </w:trPr>
        <w:tc>
          <w:tcPr>
            <w:tcW w:w="502" w:type="dxa"/>
            <w:vAlign w:val="center"/>
          </w:tcPr>
          <w:p w:rsidR="00DE4CAD" w:rsidRPr="00E5338C" w:rsidRDefault="00DE4CA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</w:rPr>
              <w:t>4</w:t>
            </w:r>
          </w:p>
        </w:tc>
        <w:tc>
          <w:tcPr>
            <w:tcW w:w="1560" w:type="dxa"/>
            <w:vAlign w:val="center"/>
          </w:tcPr>
          <w:p w:rsidR="00DE4CAD" w:rsidRPr="00E5338C" w:rsidRDefault="00DE4CA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Nguyễn Phú Tân</w:t>
            </w:r>
          </w:p>
          <w:p w:rsidR="00DE4CAD" w:rsidRPr="00E5338C" w:rsidRDefault="00DE4CA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Pr="00E5338C" w:rsidRDefault="00DE4CA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960" w:type="dxa"/>
            <w:vAlign w:val="center"/>
          </w:tcPr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40"/>
                <w:szCs w:val="26"/>
              </w:rPr>
            </w:pPr>
          </w:p>
          <w:p w:rsidR="00DE4CAD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CĐ</w:t>
            </w:r>
          </w:p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CĐ</w:t>
            </w:r>
          </w:p>
          <w:p w:rsidR="00DE4CAD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TC</w:t>
            </w:r>
          </w:p>
          <w:p w:rsidR="00DE4CAD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TN</w:t>
            </w:r>
          </w:p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CĐ</w:t>
            </w:r>
          </w:p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Pr="00E5338C" w:rsidRDefault="00DE4CAD" w:rsidP="00E5338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60" w:type="dxa"/>
            <w:vAlign w:val="center"/>
          </w:tcPr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1.1</w:t>
            </w: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1.2</w:t>
            </w: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1.0</w:t>
            </w:r>
          </w:p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1.0</w:t>
            </w: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000" w:type="dxa"/>
            <w:vAlign w:val="center"/>
          </w:tcPr>
          <w:p w:rsidR="00DE4CAD" w:rsidRPr="00E5338C" w:rsidRDefault="00DE4CAD" w:rsidP="00994F6A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4: ĐL1,,MTT2,Ô3,CĐT2</w:t>
            </w:r>
          </w:p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: ĐL2,ĐL3,CTM3</w:t>
            </w:r>
          </w:p>
          <w:p w:rsidR="00DE4CAD" w:rsidRPr="00E5338C" w:rsidRDefault="00DE4CAD" w:rsidP="002B55A1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1: CĐ2</w:t>
            </w:r>
          </w:p>
          <w:p w:rsidR="00DE4CAD" w:rsidRPr="00E5338C" w:rsidRDefault="00DE4CAD" w:rsidP="00994F6A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E5338C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:       15TC-ĐL</w:t>
            </w:r>
          </w:p>
          <w:p w:rsidR="00DE4CAD" w:rsidRDefault="00DE4CAD" w:rsidP="00994F6A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E5338C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:       15TN-QTM</w:t>
            </w:r>
          </w:p>
          <w:p w:rsidR="00DE4CAD" w:rsidRPr="00E5338C" w:rsidRDefault="00DE4CAD" w:rsidP="00994F6A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2:    MTT3,Ô2</w:t>
            </w:r>
          </w:p>
        </w:tc>
        <w:tc>
          <w:tcPr>
            <w:tcW w:w="960" w:type="dxa"/>
            <w:vAlign w:val="center"/>
          </w:tcPr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 xml:space="preserve">     2</w:t>
            </w: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00" w:type="dxa"/>
            <w:vAlign w:val="center"/>
          </w:tcPr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65" w:type="dxa"/>
            <w:vAlign w:val="center"/>
          </w:tcPr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132</w:t>
            </w: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108</w:t>
            </w: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Pr="00E5338C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30,8</w:t>
            </w:r>
          </w:p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30</w:t>
            </w:r>
          </w:p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DE4CAD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Default="00DE4CAD" w:rsidP="002B55A1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8,8( dạy thay Phi Hùng)</w:t>
            </w:r>
          </w:p>
          <w:p w:rsidR="00DE4CAD" w:rsidRDefault="00DE4CAD" w:rsidP="002B55A1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 w:rsidRPr="00994F6A">
              <w:rPr>
                <w:b/>
                <w:sz w:val="26"/>
                <w:szCs w:val="26"/>
              </w:rPr>
              <w:t>Σ</w:t>
            </w:r>
            <w:r>
              <w:rPr>
                <w:b/>
                <w:sz w:val="26"/>
                <w:szCs w:val="26"/>
              </w:rPr>
              <w:t xml:space="preserve"> = 339,6</w:t>
            </w:r>
          </w:p>
          <w:p w:rsidR="00DE4CAD" w:rsidRPr="00E5338C" w:rsidRDefault="00DE4CAD" w:rsidP="002B55A1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DE4CAD" w:rsidRPr="00994F6A" w:rsidRDefault="00DE4CAD" w:rsidP="009A5B7C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DE4CAD" w:rsidRPr="00E5338C" w:rsidTr="009141EC">
        <w:trPr>
          <w:trHeight w:val="3198"/>
        </w:trPr>
        <w:tc>
          <w:tcPr>
            <w:tcW w:w="502" w:type="dxa"/>
            <w:vAlign w:val="center"/>
          </w:tcPr>
          <w:p w:rsidR="00DE4CAD" w:rsidRPr="00E5338C" w:rsidRDefault="00DE4CA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</w:rPr>
              <w:t>5</w:t>
            </w:r>
          </w:p>
        </w:tc>
        <w:tc>
          <w:tcPr>
            <w:tcW w:w="1560" w:type="dxa"/>
            <w:vAlign w:val="center"/>
          </w:tcPr>
          <w:p w:rsidR="00DE4CAD" w:rsidRPr="00E5338C" w:rsidRDefault="00DE4CA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E5338C">
              <w:rPr>
                <w:sz w:val="26"/>
                <w:szCs w:val="26"/>
              </w:rPr>
              <w:t>Nguyễn Mạnh Phương</w:t>
            </w:r>
          </w:p>
        </w:tc>
        <w:tc>
          <w:tcPr>
            <w:tcW w:w="960" w:type="dxa"/>
          </w:tcPr>
          <w:p w:rsidR="00DE4CAD" w:rsidRPr="00802953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DE4CAD" w:rsidRPr="00225CE0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TN</w:t>
            </w:r>
          </w:p>
          <w:p w:rsidR="00DE4CAD" w:rsidRPr="00225CE0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TN</w:t>
            </w:r>
          </w:p>
          <w:p w:rsidR="00DE4CAD" w:rsidRPr="00802953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802953">
              <w:rPr>
                <w:sz w:val="26"/>
                <w:szCs w:val="26"/>
                <w:lang w:val="vi-VN"/>
              </w:rPr>
              <w:t>TC</w:t>
            </w:r>
          </w:p>
          <w:p w:rsidR="00DE4CAD" w:rsidRPr="00802953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802953">
              <w:rPr>
                <w:sz w:val="26"/>
                <w:szCs w:val="26"/>
                <w:lang w:val="vi-VN"/>
              </w:rPr>
              <w:t>TC</w:t>
            </w:r>
          </w:p>
          <w:p w:rsidR="00DE4CAD" w:rsidRPr="00802953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802953">
              <w:rPr>
                <w:sz w:val="26"/>
                <w:szCs w:val="26"/>
                <w:lang w:val="vi-VN"/>
              </w:rPr>
              <w:t>CĐN-Ô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CĐ</w:t>
            </w:r>
          </w:p>
          <w:p w:rsidR="00DE4CAD" w:rsidRPr="00E5338C" w:rsidRDefault="00DE4CAD" w:rsidP="00296E8F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CĐ</w:t>
            </w:r>
          </w:p>
        </w:tc>
        <w:tc>
          <w:tcPr>
            <w:tcW w:w="960" w:type="dxa"/>
          </w:tcPr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1.2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1.1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1.0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1.1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1.0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1.1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1.1</w:t>
            </w:r>
          </w:p>
          <w:p w:rsidR="00DE4CAD" w:rsidRPr="00E5338C" w:rsidRDefault="00DE4CAD">
            <w:pPr>
              <w:rPr>
                <w:sz w:val="26"/>
                <w:szCs w:val="26"/>
              </w:rPr>
            </w:pPr>
          </w:p>
          <w:p w:rsidR="00DE4CAD" w:rsidRPr="00E5338C" w:rsidRDefault="00DE4CAD">
            <w:pPr>
              <w:rPr>
                <w:sz w:val="26"/>
                <w:szCs w:val="26"/>
              </w:rPr>
            </w:pPr>
          </w:p>
        </w:tc>
        <w:tc>
          <w:tcPr>
            <w:tcW w:w="3000" w:type="dxa"/>
          </w:tcPr>
          <w:p w:rsidR="00DE4CAD" w:rsidRPr="00E5338C" w:rsidRDefault="00DE4CAD" w:rsidP="00502C61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</w:p>
          <w:p w:rsidR="00DE4CAD" w:rsidRPr="00E5338C" w:rsidRDefault="00DE4CAD" w:rsidP="00EA0BCD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E5338C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:       TN-Đ</w:t>
            </w:r>
          </w:p>
          <w:p w:rsidR="00DE4CAD" w:rsidRPr="00E5338C" w:rsidRDefault="00DE4CAD" w:rsidP="00EA0BCD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E5338C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:       TN-CK</w:t>
            </w:r>
          </w:p>
          <w:p w:rsidR="00DE4CAD" w:rsidRPr="00E5338C" w:rsidRDefault="00DE4CAD" w:rsidP="00EA0BCD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E5338C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:       TC-Đ</w:t>
            </w:r>
          </w:p>
          <w:p w:rsidR="00DE4CAD" w:rsidRPr="00E5338C" w:rsidRDefault="00DE4CAD" w:rsidP="00EA0BCD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E5338C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:       TC-QTM</w:t>
            </w:r>
          </w:p>
          <w:p w:rsidR="00DE4CAD" w:rsidRPr="00E5338C" w:rsidRDefault="00DE4CAD" w:rsidP="00EA0BCD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E5338C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:       CĐN-Ô</w:t>
            </w:r>
          </w:p>
          <w:p w:rsidR="00DE4CAD" w:rsidRPr="00E5338C" w:rsidRDefault="00DE4CAD" w:rsidP="00EA0BCD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E5338C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:       MTT1,ĐĐT9</w:t>
            </w:r>
          </w:p>
          <w:p w:rsidR="00DE4CAD" w:rsidRDefault="00DE4CAD" w:rsidP="00EA0BCD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1:       Ô7</w:t>
            </w:r>
          </w:p>
          <w:p w:rsidR="00DE4CAD" w:rsidRPr="00E5338C" w:rsidRDefault="00DE4CAD" w:rsidP="00EA0BCD">
            <w:pPr>
              <w:tabs>
                <w:tab w:val="left" w:pos="1560"/>
              </w:tabs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1 :      Ô8</w:t>
            </w:r>
          </w:p>
        </w:tc>
        <w:tc>
          <w:tcPr>
            <w:tcW w:w="960" w:type="dxa"/>
          </w:tcPr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DE4CAD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2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00" w:type="dxa"/>
          </w:tcPr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15</w:t>
            </w:r>
          </w:p>
          <w:p w:rsidR="00DE4CAD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65" w:type="dxa"/>
          </w:tcPr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36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33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33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 w:rsidRPr="00E5338C">
              <w:rPr>
                <w:sz w:val="26"/>
                <w:szCs w:val="26"/>
              </w:rPr>
              <w:t>30</w:t>
            </w:r>
          </w:p>
          <w:p w:rsidR="00DE4CAD" w:rsidRDefault="00DE4CAD" w:rsidP="000226C4">
            <w:pPr>
              <w:tabs>
                <w:tab w:val="left" w:pos="1560"/>
              </w:tabs>
              <w:spacing w:after="0" w:line="240" w:lineRule="auto"/>
              <w:rPr>
                <w:b/>
                <w:sz w:val="26"/>
                <w:szCs w:val="26"/>
                <w:u w:val="single"/>
              </w:rPr>
            </w:pPr>
            <w:r w:rsidRPr="00E5338C">
              <w:rPr>
                <w:sz w:val="26"/>
                <w:szCs w:val="26"/>
              </w:rPr>
              <w:t xml:space="preserve"> </w:t>
            </w:r>
            <w:r w:rsidRPr="00E5338C">
              <w:rPr>
                <w:b/>
                <w:sz w:val="26"/>
                <w:szCs w:val="26"/>
                <w:u w:val="single"/>
              </w:rPr>
              <w:t>66</w:t>
            </w:r>
          </w:p>
          <w:p w:rsidR="00DE4CAD" w:rsidRDefault="00DE4CAD" w:rsidP="000226C4">
            <w:pPr>
              <w:tabs>
                <w:tab w:val="left" w:pos="1560"/>
              </w:tabs>
              <w:spacing w:after="0" w:line="240" w:lineRule="auto"/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 2.2</w:t>
            </w:r>
          </w:p>
          <w:p w:rsidR="00DE4CAD" w:rsidRPr="00E5338C" w:rsidRDefault="00DE4CAD" w:rsidP="000226C4">
            <w:pPr>
              <w:tabs>
                <w:tab w:val="left" w:pos="1560"/>
              </w:tabs>
              <w:spacing w:after="0" w:line="240" w:lineRule="auto"/>
              <w:rPr>
                <w:b/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4.4</w:t>
            </w:r>
          </w:p>
          <w:p w:rsidR="00DE4CAD" w:rsidRPr="00E5338C" w:rsidRDefault="00DE4CAD">
            <w:pPr>
              <w:tabs>
                <w:tab w:val="left" w:pos="1560"/>
              </w:tabs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6.6</w:t>
            </w:r>
            <w:r w:rsidRPr="00E5338C">
              <w:rPr>
                <w:b/>
                <w:sz w:val="26"/>
                <w:szCs w:val="26"/>
                <w:u w:val="single"/>
              </w:rPr>
              <w:t xml:space="preserve"> </w:t>
            </w:r>
            <w:r w:rsidRPr="00E5338C">
              <w:rPr>
                <w:sz w:val="26"/>
                <w:szCs w:val="26"/>
              </w:rPr>
              <w:t>(Dạ</w:t>
            </w:r>
            <w:r>
              <w:rPr>
                <w:sz w:val="26"/>
                <w:szCs w:val="26"/>
              </w:rPr>
              <w:t>y thay Phi H</w:t>
            </w:r>
            <w:r w:rsidRPr="00E5338C">
              <w:rPr>
                <w:sz w:val="26"/>
                <w:szCs w:val="26"/>
              </w:rPr>
              <w:t>ùng)</w:t>
            </w:r>
          </w:p>
          <w:p w:rsidR="00DE4CAD" w:rsidRPr="00EA0BCD" w:rsidRDefault="00DE4CAD" w:rsidP="00401492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Σ= 232</w:t>
            </w:r>
            <w:r w:rsidRPr="00EA0BCD">
              <w:rPr>
                <w:b/>
                <w:sz w:val="26"/>
                <w:szCs w:val="26"/>
              </w:rPr>
              <w:tab/>
            </w:r>
          </w:p>
        </w:tc>
      </w:tr>
    </w:tbl>
    <w:p w:rsidR="00DE4CAD" w:rsidRPr="00E5338C" w:rsidRDefault="00DE4CAD" w:rsidP="00E5338C">
      <w:pPr>
        <w:tabs>
          <w:tab w:val="left" w:pos="1560"/>
        </w:tabs>
        <w:ind w:firstLine="426"/>
        <w:jc w:val="both"/>
        <w:rPr>
          <w:sz w:val="26"/>
          <w:szCs w:val="26"/>
          <w:lang w:val="vi-VN"/>
        </w:rPr>
      </w:pPr>
      <w:bookmarkStart w:id="0" w:name="_GoBack"/>
      <w:bookmarkEnd w:id="0"/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(1.4</w:t>
      </w:r>
      <w:r>
        <w:rPr>
          <w:sz w:val="26"/>
          <w:szCs w:val="26"/>
        </w:rPr>
        <w:t>30,4</w:t>
      </w:r>
      <w:r w:rsidRPr="00E5338C">
        <w:rPr>
          <w:sz w:val="26"/>
          <w:szCs w:val="26"/>
          <w:lang w:val="vi-VN"/>
        </w:rPr>
        <w:t xml:space="preserve"> ) của tổ Giáo dục thể chất đã giảng dạy trong Học kỳ II năm 2015-2016 từ ngày 22/02/2016 đế</w:t>
      </w:r>
      <w:r>
        <w:rPr>
          <w:sz w:val="26"/>
          <w:szCs w:val="26"/>
          <w:lang w:val="vi-VN"/>
        </w:rPr>
        <w:t xml:space="preserve">n ngày  </w:t>
      </w:r>
      <w:r>
        <w:rPr>
          <w:sz w:val="26"/>
          <w:szCs w:val="26"/>
        </w:rPr>
        <w:t>25</w:t>
      </w:r>
      <w:r>
        <w:rPr>
          <w:sz w:val="26"/>
          <w:szCs w:val="26"/>
          <w:lang w:val="vi-VN"/>
        </w:rPr>
        <w:t>/0</w:t>
      </w:r>
      <w:r>
        <w:rPr>
          <w:sz w:val="26"/>
          <w:szCs w:val="26"/>
        </w:rPr>
        <w:t>6</w:t>
      </w:r>
      <w:r w:rsidRPr="00E5338C">
        <w:rPr>
          <w:sz w:val="26"/>
          <w:szCs w:val="26"/>
          <w:lang w:val="vi-VN"/>
        </w:rPr>
        <w:t>/2016.</w:t>
      </w:r>
    </w:p>
    <w:p w:rsidR="00DE4CAD" w:rsidRPr="00E5338C" w:rsidRDefault="00DE4CAD" w:rsidP="00E5338C">
      <w:pPr>
        <w:spacing w:after="0" w:line="240" w:lineRule="auto"/>
        <w:ind w:firstLine="426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giấy nay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>
        <w:rPr>
          <w:sz w:val="26"/>
          <w:szCs w:val="26"/>
          <w:lang w:val="vi-VN"/>
        </w:rPr>
        <w:t xml:space="preserve"> ngày </w:t>
      </w:r>
      <w:r w:rsidRPr="00225CE0">
        <w:rPr>
          <w:sz w:val="26"/>
          <w:szCs w:val="26"/>
          <w:lang w:val="vi-VN"/>
        </w:rPr>
        <w:t>22</w:t>
      </w:r>
      <w:r>
        <w:rPr>
          <w:sz w:val="26"/>
          <w:szCs w:val="26"/>
          <w:lang w:val="vi-VN"/>
        </w:rPr>
        <w:t>/</w:t>
      </w:r>
      <w:r w:rsidRPr="00E5338C">
        <w:rPr>
          <w:sz w:val="26"/>
          <w:szCs w:val="26"/>
          <w:lang w:val="vi-VN"/>
        </w:rPr>
        <w:t>0</w:t>
      </w:r>
      <w:r w:rsidRPr="00225CE0">
        <w:rPr>
          <w:sz w:val="26"/>
          <w:szCs w:val="26"/>
          <w:lang w:val="vi-VN"/>
        </w:rPr>
        <w:t>2</w:t>
      </w:r>
      <w:r>
        <w:rPr>
          <w:sz w:val="26"/>
          <w:szCs w:val="26"/>
          <w:lang w:val="vi-VN"/>
        </w:rPr>
        <w:t>/201</w:t>
      </w:r>
      <w:r w:rsidRPr="00225CE0">
        <w:rPr>
          <w:sz w:val="26"/>
          <w:szCs w:val="26"/>
          <w:lang w:val="vi-VN"/>
        </w:rPr>
        <w:t>6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</w:t>
      </w:r>
      <w:r w:rsidRPr="00225CE0">
        <w:rPr>
          <w:sz w:val="26"/>
          <w:szCs w:val="26"/>
          <w:lang w:val="vi-VN"/>
        </w:rPr>
        <w:t>25</w:t>
      </w:r>
      <w:r w:rsidRPr="00E5338C">
        <w:rPr>
          <w:sz w:val="26"/>
          <w:szCs w:val="26"/>
          <w:lang w:val="vi-VN"/>
        </w:rPr>
        <w:t xml:space="preserve">/06/2016. </w:t>
      </w:r>
    </w:p>
    <w:p w:rsidR="00DE4CAD" w:rsidRPr="00E5338C" w:rsidRDefault="00DE4CAD" w:rsidP="00E5338C">
      <w:pPr>
        <w:ind w:firstLine="426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tạo – Giới thiệu việc làm, Trưởng khoa Khoa Khoa học cơ bản.</w:t>
      </w:r>
    </w:p>
    <w:p w:rsidR="00DE4CAD" w:rsidRPr="00E5338C" w:rsidRDefault="00DE4CAD" w:rsidP="00401492">
      <w:pPr>
        <w:tabs>
          <w:tab w:val="left" w:pos="1560"/>
        </w:tabs>
        <w:ind w:firstLine="426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DE4CAD" w:rsidRPr="00E5338C" w:rsidRDefault="00DE4CAD" w:rsidP="00211B6D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 01 tháng </w:t>
      </w:r>
      <w:r w:rsidRPr="00225CE0">
        <w:rPr>
          <w:i/>
          <w:sz w:val="26"/>
          <w:szCs w:val="26"/>
          <w:lang w:val="vi-VN"/>
        </w:rPr>
        <w:t>8</w:t>
      </w:r>
      <w:r w:rsidRPr="00E5338C">
        <w:rPr>
          <w:i/>
          <w:sz w:val="26"/>
          <w:szCs w:val="26"/>
          <w:lang w:val="vi-VN"/>
        </w:rPr>
        <w:t xml:space="preserve"> năm 2016</w:t>
      </w:r>
    </w:p>
    <w:p w:rsidR="00DE4CAD" w:rsidRPr="00E5338C" w:rsidRDefault="00DE4CAD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TRƯỞNG</w:t>
      </w:r>
      <w:r w:rsidRPr="00E5338C">
        <w:rPr>
          <w:b/>
          <w:sz w:val="26"/>
          <w:szCs w:val="26"/>
          <w:lang w:val="vi-VN"/>
        </w:rPr>
        <w:tab/>
        <w:t xml:space="preserve">                                     KÍNH ĐƠN</w:t>
      </w:r>
    </w:p>
    <w:p w:rsidR="00DE4CAD" w:rsidRPr="00E5338C" w:rsidRDefault="00DE4CAD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DE4CAD" w:rsidRPr="00E5338C" w:rsidRDefault="00DE4CAD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DE4CAD" w:rsidRPr="00E5338C" w:rsidRDefault="00DE4CAD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</w:r>
      <w:r w:rsidRPr="00E5338C">
        <w:rPr>
          <w:b/>
          <w:sz w:val="26"/>
          <w:szCs w:val="26"/>
          <w:lang w:val="vi-VN"/>
        </w:rPr>
        <w:tab/>
        <w:t xml:space="preserve">                                   Lê Thái Hùng</w:t>
      </w:r>
    </w:p>
    <w:p w:rsidR="00DE4CAD" w:rsidRPr="00111BD8" w:rsidRDefault="00DE4CAD" w:rsidP="00E5338C">
      <w:pPr>
        <w:tabs>
          <w:tab w:val="center" w:pos="709"/>
          <w:tab w:val="center" w:pos="4253"/>
          <w:tab w:val="center" w:pos="8080"/>
        </w:tabs>
        <w:rPr>
          <w:b/>
          <w:lang w:val="vi-VN"/>
        </w:rPr>
      </w:pPr>
      <w:r w:rsidRPr="00E5338C">
        <w:rPr>
          <w:b/>
          <w:sz w:val="26"/>
          <w:szCs w:val="26"/>
          <w:lang w:val="vi-VN"/>
        </w:rPr>
        <w:t>TP. KH-TC</w:t>
      </w:r>
      <w:r w:rsidRPr="00E5338C">
        <w:rPr>
          <w:b/>
          <w:sz w:val="26"/>
          <w:szCs w:val="26"/>
          <w:lang w:val="vi-VN"/>
        </w:rPr>
        <w:tab/>
        <w:t>TP.               TS-ĐT-GT</w:t>
      </w:r>
      <w:r w:rsidRPr="00D818EC">
        <w:rPr>
          <w:b/>
          <w:lang w:val="vi-VN"/>
        </w:rPr>
        <w:t xml:space="preserve">                                             </w:t>
      </w:r>
      <w:r w:rsidRPr="00111BD8">
        <w:rPr>
          <w:b/>
          <w:lang w:val="vi-VN"/>
        </w:rPr>
        <w:t>TRƯỞNG KHOA</w:t>
      </w:r>
    </w:p>
    <w:sectPr w:rsidR="00DE4CAD" w:rsidRPr="00111BD8" w:rsidSect="009911E6">
      <w:pgSz w:w="11907" w:h="16840" w:code="9"/>
      <w:pgMar w:top="993" w:right="850" w:bottom="426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3796"/>
    <w:rsid w:val="000226C4"/>
    <w:rsid w:val="000535BE"/>
    <w:rsid w:val="0007483E"/>
    <w:rsid w:val="000F5771"/>
    <w:rsid w:val="00111BD8"/>
    <w:rsid w:val="00114C16"/>
    <w:rsid w:val="0011617F"/>
    <w:rsid w:val="00170C34"/>
    <w:rsid w:val="00175803"/>
    <w:rsid w:val="001A6136"/>
    <w:rsid w:val="001E7E82"/>
    <w:rsid w:val="00211B6D"/>
    <w:rsid w:val="00225CE0"/>
    <w:rsid w:val="00252DD8"/>
    <w:rsid w:val="00255818"/>
    <w:rsid w:val="00263748"/>
    <w:rsid w:val="00280C54"/>
    <w:rsid w:val="00285DDC"/>
    <w:rsid w:val="00296E8F"/>
    <w:rsid w:val="002B195D"/>
    <w:rsid w:val="002B55A1"/>
    <w:rsid w:val="00323585"/>
    <w:rsid w:val="0033585D"/>
    <w:rsid w:val="003457A2"/>
    <w:rsid w:val="0034635C"/>
    <w:rsid w:val="003574EF"/>
    <w:rsid w:val="003A2D3A"/>
    <w:rsid w:val="003F2C03"/>
    <w:rsid w:val="003F6983"/>
    <w:rsid w:val="00401492"/>
    <w:rsid w:val="004208AA"/>
    <w:rsid w:val="00421C1A"/>
    <w:rsid w:val="004222B7"/>
    <w:rsid w:val="0043597D"/>
    <w:rsid w:val="004575DF"/>
    <w:rsid w:val="004A1CEE"/>
    <w:rsid w:val="004A74A5"/>
    <w:rsid w:val="004C34B4"/>
    <w:rsid w:val="004C3796"/>
    <w:rsid w:val="00502C61"/>
    <w:rsid w:val="005445F6"/>
    <w:rsid w:val="005628C4"/>
    <w:rsid w:val="00572BE4"/>
    <w:rsid w:val="00577652"/>
    <w:rsid w:val="005B195F"/>
    <w:rsid w:val="005E26EC"/>
    <w:rsid w:val="00620BC4"/>
    <w:rsid w:val="006252C3"/>
    <w:rsid w:val="00661072"/>
    <w:rsid w:val="00681235"/>
    <w:rsid w:val="00694A19"/>
    <w:rsid w:val="006D2D46"/>
    <w:rsid w:val="006F4B8D"/>
    <w:rsid w:val="00701AC3"/>
    <w:rsid w:val="00707C4A"/>
    <w:rsid w:val="00721BFC"/>
    <w:rsid w:val="00756613"/>
    <w:rsid w:val="007B754F"/>
    <w:rsid w:val="007C0339"/>
    <w:rsid w:val="007F1B3B"/>
    <w:rsid w:val="007F6A9C"/>
    <w:rsid w:val="00802953"/>
    <w:rsid w:val="0081319F"/>
    <w:rsid w:val="00820139"/>
    <w:rsid w:val="008228C3"/>
    <w:rsid w:val="00823971"/>
    <w:rsid w:val="0087717A"/>
    <w:rsid w:val="008B283C"/>
    <w:rsid w:val="008E4FCC"/>
    <w:rsid w:val="00913611"/>
    <w:rsid w:val="009141EC"/>
    <w:rsid w:val="0092059F"/>
    <w:rsid w:val="009247EB"/>
    <w:rsid w:val="00936AAF"/>
    <w:rsid w:val="00964D4A"/>
    <w:rsid w:val="00981587"/>
    <w:rsid w:val="009911E6"/>
    <w:rsid w:val="00994F6A"/>
    <w:rsid w:val="009A5B7C"/>
    <w:rsid w:val="009D7422"/>
    <w:rsid w:val="009F463D"/>
    <w:rsid w:val="00A16344"/>
    <w:rsid w:val="00A968DB"/>
    <w:rsid w:val="00AC793F"/>
    <w:rsid w:val="00B11701"/>
    <w:rsid w:val="00B40AD6"/>
    <w:rsid w:val="00B80B1F"/>
    <w:rsid w:val="00BB1D50"/>
    <w:rsid w:val="00BE5E14"/>
    <w:rsid w:val="00C003E1"/>
    <w:rsid w:val="00C12666"/>
    <w:rsid w:val="00C2149E"/>
    <w:rsid w:val="00C327E1"/>
    <w:rsid w:val="00C53BF4"/>
    <w:rsid w:val="00C94F79"/>
    <w:rsid w:val="00CF0F64"/>
    <w:rsid w:val="00D55110"/>
    <w:rsid w:val="00D648C3"/>
    <w:rsid w:val="00D71693"/>
    <w:rsid w:val="00D774A8"/>
    <w:rsid w:val="00D818EC"/>
    <w:rsid w:val="00DB49FF"/>
    <w:rsid w:val="00DD2BDB"/>
    <w:rsid w:val="00DE4CAD"/>
    <w:rsid w:val="00DF5EE5"/>
    <w:rsid w:val="00E406B2"/>
    <w:rsid w:val="00E5338C"/>
    <w:rsid w:val="00E9328E"/>
    <w:rsid w:val="00EA0BCD"/>
    <w:rsid w:val="00EA1891"/>
    <w:rsid w:val="00F27F62"/>
    <w:rsid w:val="00F41664"/>
    <w:rsid w:val="00F86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609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</TotalTime>
  <Pages>2</Pages>
  <Words>425</Words>
  <Characters>2426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V8</dc:creator>
  <cp:keywords/>
  <dc:description/>
  <cp:lastModifiedBy>Lucky Star</cp:lastModifiedBy>
  <cp:revision>4</cp:revision>
  <cp:lastPrinted>2016-07-01T07:53:00Z</cp:lastPrinted>
  <dcterms:created xsi:type="dcterms:W3CDTF">2008-06-26T17:45:00Z</dcterms:created>
  <dcterms:modified xsi:type="dcterms:W3CDTF">2008-06-26T18:21:00Z</dcterms:modified>
</cp:coreProperties>
</file>